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iagrams/data1.xml" ContentType="application/vnd.openxmlformats-officedocument.drawingml.diagramData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diagrams/drawing1.xml" ContentType="application/vnd.ms-office.drawingml.diagramDrawing+xml"/>
  <Override PartName="/word/diagrams/colors1.xml" ContentType="application/vnd.openxmlformats-officedocument.drawingml.diagramColors+xml"/>
  <Override PartName="/word/diagrams/quickStyle1.xml" ContentType="application/vnd.openxmlformats-officedocument.drawingml.diagramStyle+xml"/>
  <Override PartName="/word/diagrams/layout1.xml" ContentType="application/vnd.openxmlformats-officedocument.drawingml.diagramLayout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0366" w:rsidRDefault="00444039">
      <w:bookmarkStart w:id="0" w:name="_GoBack"/>
      <w:r>
        <w:rPr>
          <w:rFonts w:hint="eastAsia"/>
        </w:rPr>
        <w:t>KJ法（</w:t>
      </w:r>
      <w:r w:rsidR="00B22D0B">
        <w:rPr>
          <w:rFonts w:hint="eastAsia"/>
        </w:rPr>
        <w:t>構造化</w:t>
      </w:r>
      <w:r>
        <w:rPr>
          <w:rFonts w:hint="eastAsia"/>
        </w:rPr>
        <w:t>）</w:t>
      </w:r>
      <w:r w:rsidR="00B22D0B">
        <w:rPr>
          <w:rFonts w:hint="eastAsia"/>
        </w:rPr>
        <w:t>シート</w:t>
      </w:r>
      <w:bookmarkEnd w:id="0"/>
      <w:r w:rsidR="00B22D0B">
        <w:rPr>
          <w:rFonts w:hint="eastAsia"/>
        </w:rPr>
        <w:t xml:space="preserve">　1年</w:t>
      </w:r>
      <w:r w:rsidR="00B22D0B" w:rsidRPr="00B22D0B">
        <w:rPr>
          <w:rFonts w:hint="eastAsia"/>
          <w:u w:val="single"/>
        </w:rPr>
        <w:t xml:space="preserve">　　</w:t>
      </w:r>
      <w:r w:rsidR="00B22D0B">
        <w:rPr>
          <w:rFonts w:hint="eastAsia"/>
        </w:rPr>
        <w:t>組</w:t>
      </w:r>
      <w:r w:rsidR="00B22D0B" w:rsidRPr="00B22D0B">
        <w:rPr>
          <w:rFonts w:hint="eastAsia"/>
          <w:u w:val="single"/>
        </w:rPr>
        <w:t xml:space="preserve">　　</w:t>
      </w:r>
      <w:r w:rsidR="00B22D0B">
        <w:rPr>
          <w:rFonts w:hint="eastAsia"/>
        </w:rPr>
        <w:t>班</w:t>
      </w:r>
    </w:p>
    <w:p w:rsidR="00B22D0B" w:rsidRDefault="00B22D0B"/>
    <w:p w:rsidR="00B22D0B" w:rsidRDefault="00B22D0B"/>
    <w:p w:rsidR="00B22D0B" w:rsidRDefault="00B22D0B"/>
    <w:p w:rsidR="00B22D0B" w:rsidRDefault="00B22D0B"/>
    <w:p w:rsidR="00B22D0B" w:rsidRDefault="00B22D0B"/>
    <w:p w:rsidR="00B22D0B" w:rsidRDefault="00B22D0B"/>
    <w:p w:rsidR="00B22D0B" w:rsidRDefault="00B22D0B"/>
    <w:p w:rsidR="00B22D0B" w:rsidRDefault="00B22D0B"/>
    <w:p w:rsidR="00FD6841" w:rsidRDefault="00FD6841"/>
    <w:p w:rsidR="00B22D0B" w:rsidRDefault="00B22D0B"/>
    <w:p w:rsidR="00B22D0B" w:rsidRDefault="00B22D0B">
      <w:r>
        <w:rPr>
          <w:noProof/>
        </w:rPr>
        <w:drawing>
          <wp:inline distT="0" distB="0" distL="0" distR="0" wp14:anchorId="3714F61F" wp14:editId="4DAC30DB">
            <wp:extent cx="8337550" cy="3100070"/>
            <wp:effectExtent l="0" t="0" r="44450" b="0"/>
            <wp:docPr id="1" name="図表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" r:lo="rId7" r:qs="rId8" r:cs="rId9"/>
              </a:graphicData>
            </a:graphic>
          </wp:inline>
        </w:drawing>
      </w:r>
    </w:p>
    <w:sectPr w:rsidR="00B22D0B" w:rsidSect="00B22D0B">
      <w:pgSz w:w="14570" w:h="20636" w:code="12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44039" w:rsidRDefault="00444039" w:rsidP="00444039">
      <w:r>
        <w:separator/>
      </w:r>
    </w:p>
  </w:endnote>
  <w:endnote w:type="continuationSeparator" w:id="0">
    <w:p w:rsidR="00444039" w:rsidRDefault="00444039" w:rsidP="004440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44039" w:rsidRDefault="00444039" w:rsidP="00444039">
      <w:r>
        <w:separator/>
      </w:r>
    </w:p>
  </w:footnote>
  <w:footnote w:type="continuationSeparator" w:id="0">
    <w:p w:rsidR="00444039" w:rsidRDefault="00444039" w:rsidP="0044403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2D0B"/>
    <w:rsid w:val="00444039"/>
    <w:rsid w:val="00B22D0B"/>
    <w:rsid w:val="00ED0366"/>
    <w:rsid w:val="00FD6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B5769B9-582B-4132-9F72-7D957B4767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4403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44039"/>
  </w:style>
  <w:style w:type="paragraph" w:styleId="a5">
    <w:name w:val="footer"/>
    <w:basedOn w:val="a"/>
    <w:link w:val="a6"/>
    <w:uiPriority w:val="99"/>
    <w:unhideWhenUsed/>
    <w:rsid w:val="0044403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440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QuickStyle" Target="diagrams/quickStyle1.xml"/><Relationship Id="rId13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diagramLayout" Target="diagrams/layout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diagramData" Target="diagrams/data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customXml" Target="../customXml/item3.xml"/><Relationship Id="rId10" Type="http://schemas.microsoft.com/office/2007/relationships/diagramDrawing" Target="diagrams/drawing1.xml"/><Relationship Id="rId4" Type="http://schemas.openxmlformats.org/officeDocument/2006/relationships/footnotes" Target="footnotes.xml"/><Relationship Id="rId9" Type="http://schemas.openxmlformats.org/officeDocument/2006/relationships/diagramColors" Target="diagrams/colors1.xml"/><Relationship Id="rId14" Type="http://schemas.openxmlformats.org/officeDocument/2006/relationships/customXml" Target="../customXml/item2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5ECBE97-69C4-462C-B997-D62F454ADA94}" type="doc">
      <dgm:prSet loTypeId="urn:microsoft.com/office/officeart/2005/8/layout/orgChart1" loCatId="hierarchy" qsTypeId="urn:microsoft.com/office/officeart/2005/8/quickstyle/simple3" qsCatId="simple" csTypeId="urn:microsoft.com/office/officeart/2005/8/colors/accent1_2" csCatId="accent1" phldr="1"/>
      <dgm:spPr/>
      <dgm:t>
        <a:bodyPr/>
        <a:lstStyle/>
        <a:p>
          <a:endParaRPr kumimoji="1" lang="ja-JP" altLang="en-US"/>
        </a:p>
      </dgm:t>
    </dgm:pt>
    <dgm:pt modelId="{007FD821-4F7E-4E80-BB02-190D3B95E264}">
      <dgm:prSet phldrT="[テキスト]" custT="1"/>
      <dgm:spPr/>
      <dgm:t>
        <a:bodyPr/>
        <a:lstStyle/>
        <a:p>
          <a:r>
            <a:rPr kumimoji="1" lang="ja-JP" altLang="en-US" sz="1800" dirty="0" smtClean="0"/>
            <a:t>クラス企画</a:t>
          </a:r>
          <a:endParaRPr kumimoji="1" lang="ja-JP" altLang="en-US" sz="1800" dirty="0"/>
        </a:p>
      </dgm:t>
    </dgm:pt>
    <dgm:pt modelId="{1353C117-7729-4B5D-B026-58918325EB96}" type="parTrans" cxnId="{BE41EE06-6D0D-4630-B799-344FB6ABC1D1}">
      <dgm:prSet/>
      <dgm:spPr/>
      <dgm:t>
        <a:bodyPr/>
        <a:lstStyle/>
        <a:p>
          <a:endParaRPr kumimoji="1" lang="ja-JP" altLang="en-US" sz="1800"/>
        </a:p>
      </dgm:t>
    </dgm:pt>
    <dgm:pt modelId="{365FE6AE-1BDA-4D38-B217-844B9FA666EB}" type="sibTrans" cxnId="{BE41EE06-6D0D-4630-B799-344FB6ABC1D1}">
      <dgm:prSet/>
      <dgm:spPr/>
      <dgm:t>
        <a:bodyPr/>
        <a:lstStyle/>
        <a:p>
          <a:endParaRPr kumimoji="1" lang="ja-JP" altLang="en-US" sz="1800"/>
        </a:p>
      </dgm:t>
    </dgm:pt>
    <dgm:pt modelId="{CDCA0CF5-2D70-4E24-BE76-EEE300EECD95}">
      <dgm:prSet phldrT="[テキスト]" custT="1"/>
      <dgm:spPr/>
      <dgm:t>
        <a:bodyPr/>
        <a:lstStyle/>
        <a:p>
          <a:r>
            <a:rPr kumimoji="1" lang="ja-JP" altLang="en-US" sz="1800" dirty="0" smtClean="0"/>
            <a:t>一般催し物</a:t>
          </a:r>
          <a:endParaRPr kumimoji="1" lang="ja-JP" altLang="en-US" sz="1800" dirty="0"/>
        </a:p>
      </dgm:t>
    </dgm:pt>
    <dgm:pt modelId="{CE3C2A66-A09A-4514-A2E6-3F5FF95BA963}" type="parTrans" cxnId="{137C9A07-DA35-44F2-B116-54C90F1178A2}">
      <dgm:prSet/>
      <dgm:spPr>
        <a:ln w="57150"/>
      </dgm:spPr>
      <dgm:t>
        <a:bodyPr/>
        <a:lstStyle/>
        <a:p>
          <a:endParaRPr kumimoji="1" lang="ja-JP" altLang="en-US" sz="1800"/>
        </a:p>
      </dgm:t>
    </dgm:pt>
    <dgm:pt modelId="{08247B36-834F-423D-8731-56BAAE464B06}" type="sibTrans" cxnId="{137C9A07-DA35-44F2-B116-54C90F1178A2}">
      <dgm:prSet/>
      <dgm:spPr/>
      <dgm:t>
        <a:bodyPr/>
        <a:lstStyle/>
        <a:p>
          <a:endParaRPr kumimoji="1" lang="ja-JP" altLang="en-US" sz="1800"/>
        </a:p>
      </dgm:t>
    </dgm:pt>
    <dgm:pt modelId="{4568F89A-A34E-49D2-80E0-5F439570C086}">
      <dgm:prSet phldrT="[テキスト]" custT="1"/>
      <dgm:spPr/>
      <dgm:t>
        <a:bodyPr/>
        <a:lstStyle/>
        <a:p>
          <a:r>
            <a:rPr kumimoji="1" lang="ja-JP" altLang="en-US" sz="1800" dirty="0" smtClean="0"/>
            <a:t>講堂催し物</a:t>
          </a:r>
          <a:endParaRPr kumimoji="1" lang="ja-JP" altLang="en-US" sz="1800" dirty="0"/>
        </a:p>
      </dgm:t>
    </dgm:pt>
    <dgm:pt modelId="{0F3B06EA-2A92-4D92-8EE6-46EE5C5F8EF3}" type="parTrans" cxnId="{B6C8714E-11A5-4FA0-8795-E1E81E41F055}">
      <dgm:prSet/>
      <dgm:spPr>
        <a:ln w="57150"/>
      </dgm:spPr>
      <dgm:t>
        <a:bodyPr/>
        <a:lstStyle/>
        <a:p>
          <a:endParaRPr kumimoji="1" lang="ja-JP" altLang="en-US" sz="1800"/>
        </a:p>
      </dgm:t>
    </dgm:pt>
    <dgm:pt modelId="{DED47A41-D569-47A7-8DDF-383C89FF08FD}" type="sibTrans" cxnId="{B6C8714E-11A5-4FA0-8795-E1E81E41F055}">
      <dgm:prSet/>
      <dgm:spPr/>
      <dgm:t>
        <a:bodyPr/>
        <a:lstStyle/>
        <a:p>
          <a:endParaRPr kumimoji="1" lang="ja-JP" altLang="en-US" sz="1800"/>
        </a:p>
      </dgm:t>
    </dgm:pt>
    <dgm:pt modelId="{FAC6F358-E4B7-4C37-9018-E6F17A8D018C}">
      <dgm:prSet phldrT="[テキスト]" custT="1"/>
      <dgm:spPr/>
      <dgm:t>
        <a:bodyPr/>
        <a:lstStyle/>
        <a:p>
          <a:r>
            <a:rPr kumimoji="1" lang="ja-JP" altLang="en-US" sz="1800" dirty="0" smtClean="0"/>
            <a:t>中庭催し物</a:t>
          </a:r>
          <a:endParaRPr kumimoji="1" lang="ja-JP" altLang="en-US" sz="1800" dirty="0"/>
        </a:p>
      </dgm:t>
    </dgm:pt>
    <dgm:pt modelId="{9F113EB9-C706-4D67-AC4A-13AED3B7CF13}" type="parTrans" cxnId="{11BE92D2-964A-4BC9-BD4F-54C66AD08996}">
      <dgm:prSet/>
      <dgm:spPr>
        <a:ln w="57150"/>
      </dgm:spPr>
      <dgm:t>
        <a:bodyPr/>
        <a:lstStyle/>
        <a:p>
          <a:endParaRPr kumimoji="1" lang="ja-JP" altLang="en-US" sz="1800"/>
        </a:p>
      </dgm:t>
    </dgm:pt>
    <dgm:pt modelId="{919239EB-9E0A-4A77-84C7-7BBA7BBE3817}" type="sibTrans" cxnId="{11BE92D2-964A-4BC9-BD4F-54C66AD08996}">
      <dgm:prSet/>
      <dgm:spPr/>
      <dgm:t>
        <a:bodyPr/>
        <a:lstStyle/>
        <a:p>
          <a:endParaRPr kumimoji="1" lang="ja-JP" altLang="en-US" sz="1800"/>
        </a:p>
      </dgm:t>
    </dgm:pt>
    <dgm:pt modelId="{56657F1B-67F9-4551-8FA0-92B1AA55A067}">
      <dgm:prSet custT="1"/>
      <dgm:spPr/>
      <dgm:t>
        <a:bodyPr/>
        <a:lstStyle/>
        <a:p>
          <a:r>
            <a:rPr kumimoji="1" lang="ja-JP" altLang="en-US" sz="1800" dirty="0" smtClean="0"/>
            <a:t>模擬店</a:t>
          </a:r>
          <a:endParaRPr kumimoji="1" lang="ja-JP" altLang="en-US" sz="1800" dirty="0"/>
        </a:p>
      </dgm:t>
    </dgm:pt>
    <dgm:pt modelId="{0F3B6480-AD6D-4ADB-897C-2005656FF858}" type="parTrans" cxnId="{30815A15-287E-41E2-867C-0880701CA995}">
      <dgm:prSet/>
      <dgm:spPr>
        <a:ln w="57150"/>
      </dgm:spPr>
      <dgm:t>
        <a:bodyPr/>
        <a:lstStyle/>
        <a:p>
          <a:endParaRPr kumimoji="1" lang="ja-JP" altLang="en-US" sz="1800"/>
        </a:p>
      </dgm:t>
    </dgm:pt>
    <dgm:pt modelId="{48F14759-E463-454F-A45C-8069D51EB560}" type="sibTrans" cxnId="{30815A15-287E-41E2-867C-0880701CA995}">
      <dgm:prSet/>
      <dgm:spPr/>
      <dgm:t>
        <a:bodyPr/>
        <a:lstStyle/>
        <a:p>
          <a:endParaRPr kumimoji="1" lang="ja-JP" altLang="en-US" sz="1800"/>
        </a:p>
      </dgm:t>
    </dgm:pt>
    <dgm:pt modelId="{EA9E0E8C-2929-4D69-B038-59A2CDA8A20A}">
      <dgm:prSet custT="1"/>
      <dgm:spPr/>
      <dgm:t>
        <a:bodyPr/>
        <a:lstStyle/>
        <a:p>
          <a:r>
            <a:rPr kumimoji="1" lang="ja-JP" altLang="en-US" sz="1800" dirty="0" smtClean="0"/>
            <a:t>意義・目的</a:t>
          </a:r>
          <a:endParaRPr kumimoji="1" lang="ja-JP" altLang="en-US" sz="1800" dirty="0"/>
        </a:p>
      </dgm:t>
    </dgm:pt>
    <dgm:pt modelId="{6179FDA0-1D07-4829-8D74-1ACCA6ACC63F}" type="parTrans" cxnId="{E555FEB5-8FD1-4F61-9124-B774FAD35A48}">
      <dgm:prSet/>
      <dgm:spPr/>
      <dgm:t>
        <a:bodyPr/>
        <a:lstStyle/>
        <a:p>
          <a:endParaRPr kumimoji="1" lang="ja-JP" altLang="en-US" sz="1800"/>
        </a:p>
      </dgm:t>
    </dgm:pt>
    <dgm:pt modelId="{8BC094DA-12FB-4868-8D47-8FCCF121EAF6}" type="sibTrans" cxnId="{E555FEB5-8FD1-4F61-9124-B774FAD35A48}">
      <dgm:prSet/>
      <dgm:spPr/>
      <dgm:t>
        <a:bodyPr/>
        <a:lstStyle/>
        <a:p>
          <a:endParaRPr kumimoji="1" lang="ja-JP" altLang="en-US" sz="1800"/>
        </a:p>
      </dgm:t>
    </dgm:pt>
    <dgm:pt modelId="{F526C476-6ECF-4477-BE4B-4153763D1F89}" type="pres">
      <dgm:prSet presAssocID="{05ECBE97-69C4-462C-B997-D62F454ADA94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kumimoji="1" lang="ja-JP" altLang="en-US"/>
        </a:p>
      </dgm:t>
    </dgm:pt>
    <dgm:pt modelId="{F04911D2-B9A3-42FB-B70F-7D57E2E24B63}" type="pres">
      <dgm:prSet presAssocID="{EA9E0E8C-2929-4D69-B038-59A2CDA8A20A}" presName="hierRoot1" presStyleCnt="0">
        <dgm:presLayoutVars>
          <dgm:hierBranch val="init"/>
        </dgm:presLayoutVars>
      </dgm:prSet>
      <dgm:spPr/>
    </dgm:pt>
    <dgm:pt modelId="{CE593630-4884-499E-8D8D-03359EFEF2DF}" type="pres">
      <dgm:prSet presAssocID="{EA9E0E8C-2929-4D69-B038-59A2CDA8A20A}" presName="rootComposite1" presStyleCnt="0"/>
      <dgm:spPr/>
    </dgm:pt>
    <dgm:pt modelId="{327CEE73-4A50-40EB-AF05-77DCC5344661}" type="pres">
      <dgm:prSet presAssocID="{EA9E0E8C-2929-4D69-B038-59A2CDA8A20A}" presName="rootText1" presStyleLbl="node0" presStyleIdx="0" presStyleCnt="2" custScaleX="152807" custScaleY="40590" custLinFactNeighborX="3764" custLinFactNeighborY="-52662">
        <dgm:presLayoutVars>
          <dgm:chPref val="3"/>
        </dgm:presLayoutVars>
      </dgm:prSet>
      <dgm:spPr/>
      <dgm:t>
        <a:bodyPr/>
        <a:lstStyle/>
        <a:p>
          <a:endParaRPr kumimoji="1" lang="ja-JP" altLang="en-US"/>
        </a:p>
      </dgm:t>
    </dgm:pt>
    <dgm:pt modelId="{D1D20350-9BFB-4ACB-90B2-6471496C863E}" type="pres">
      <dgm:prSet presAssocID="{EA9E0E8C-2929-4D69-B038-59A2CDA8A20A}" presName="rootConnector1" presStyleLbl="node1" presStyleIdx="0" presStyleCnt="0"/>
      <dgm:spPr/>
      <dgm:t>
        <a:bodyPr/>
        <a:lstStyle/>
        <a:p>
          <a:endParaRPr kumimoji="1" lang="ja-JP" altLang="en-US"/>
        </a:p>
      </dgm:t>
    </dgm:pt>
    <dgm:pt modelId="{4EDCE931-61EA-43A4-AB24-776CEEA8B3DB}" type="pres">
      <dgm:prSet presAssocID="{EA9E0E8C-2929-4D69-B038-59A2CDA8A20A}" presName="hierChild2" presStyleCnt="0"/>
      <dgm:spPr/>
    </dgm:pt>
    <dgm:pt modelId="{07CD6C06-3D63-47D6-89E0-8DBC4AEA98D5}" type="pres">
      <dgm:prSet presAssocID="{EA9E0E8C-2929-4D69-B038-59A2CDA8A20A}" presName="hierChild3" presStyleCnt="0"/>
      <dgm:spPr/>
    </dgm:pt>
    <dgm:pt modelId="{CB036B4C-5509-4268-9C36-D540C32FB6B5}" type="pres">
      <dgm:prSet presAssocID="{007FD821-4F7E-4E80-BB02-190D3B95E264}" presName="hierRoot1" presStyleCnt="0">
        <dgm:presLayoutVars>
          <dgm:hierBranch val="init"/>
        </dgm:presLayoutVars>
      </dgm:prSet>
      <dgm:spPr/>
    </dgm:pt>
    <dgm:pt modelId="{A289FFDA-5B39-4E0A-BAE2-E8C18E3CABF0}" type="pres">
      <dgm:prSet presAssocID="{007FD821-4F7E-4E80-BB02-190D3B95E264}" presName="rootComposite1" presStyleCnt="0"/>
      <dgm:spPr/>
    </dgm:pt>
    <dgm:pt modelId="{DC43A8A3-C87D-4A18-A615-391FBE52A77C}" type="pres">
      <dgm:prSet presAssocID="{007FD821-4F7E-4E80-BB02-190D3B95E264}" presName="rootText1" presStyleLbl="node0" presStyleIdx="1" presStyleCnt="2" custScaleX="122573" custScaleY="64527">
        <dgm:presLayoutVars>
          <dgm:chPref val="3"/>
        </dgm:presLayoutVars>
      </dgm:prSet>
      <dgm:spPr/>
      <dgm:t>
        <a:bodyPr/>
        <a:lstStyle/>
        <a:p>
          <a:endParaRPr kumimoji="1" lang="ja-JP" altLang="en-US"/>
        </a:p>
      </dgm:t>
    </dgm:pt>
    <dgm:pt modelId="{037F2013-D248-4187-8307-3267E818078A}" type="pres">
      <dgm:prSet presAssocID="{007FD821-4F7E-4E80-BB02-190D3B95E264}" presName="rootConnector1" presStyleLbl="node1" presStyleIdx="0" presStyleCnt="0"/>
      <dgm:spPr/>
      <dgm:t>
        <a:bodyPr/>
        <a:lstStyle/>
        <a:p>
          <a:endParaRPr kumimoji="1" lang="ja-JP" altLang="en-US"/>
        </a:p>
      </dgm:t>
    </dgm:pt>
    <dgm:pt modelId="{BCEA1C56-83C7-42F3-A5E8-A63F8180BF37}" type="pres">
      <dgm:prSet presAssocID="{007FD821-4F7E-4E80-BB02-190D3B95E264}" presName="hierChild2" presStyleCnt="0"/>
      <dgm:spPr/>
    </dgm:pt>
    <dgm:pt modelId="{FA432678-C991-43DF-A4AF-2CD9E8D87D00}" type="pres">
      <dgm:prSet presAssocID="{CE3C2A66-A09A-4514-A2E6-3F5FF95BA963}" presName="Name37" presStyleLbl="parChTrans1D2" presStyleIdx="0" presStyleCnt="4"/>
      <dgm:spPr/>
      <dgm:t>
        <a:bodyPr/>
        <a:lstStyle/>
        <a:p>
          <a:endParaRPr kumimoji="1" lang="ja-JP" altLang="en-US"/>
        </a:p>
      </dgm:t>
    </dgm:pt>
    <dgm:pt modelId="{2AB8EFFD-C65D-48A2-81E4-5B501EE3CF94}" type="pres">
      <dgm:prSet presAssocID="{CDCA0CF5-2D70-4E24-BE76-EEE300EECD95}" presName="hierRoot2" presStyleCnt="0">
        <dgm:presLayoutVars>
          <dgm:hierBranch val="init"/>
        </dgm:presLayoutVars>
      </dgm:prSet>
      <dgm:spPr/>
    </dgm:pt>
    <dgm:pt modelId="{0062498D-C403-449F-8C67-678472F2E84D}" type="pres">
      <dgm:prSet presAssocID="{CDCA0CF5-2D70-4E24-BE76-EEE300EECD95}" presName="rootComposite" presStyleCnt="0"/>
      <dgm:spPr/>
    </dgm:pt>
    <dgm:pt modelId="{80FDA720-F8F4-4257-A012-8D0EC60A17D8}" type="pres">
      <dgm:prSet presAssocID="{CDCA0CF5-2D70-4E24-BE76-EEE300EECD95}" presName="rootText" presStyleLbl="node2" presStyleIdx="0" presStyleCnt="4" custScaleY="44533">
        <dgm:presLayoutVars>
          <dgm:chPref val="3"/>
        </dgm:presLayoutVars>
      </dgm:prSet>
      <dgm:spPr/>
      <dgm:t>
        <a:bodyPr/>
        <a:lstStyle/>
        <a:p>
          <a:endParaRPr kumimoji="1" lang="ja-JP" altLang="en-US"/>
        </a:p>
      </dgm:t>
    </dgm:pt>
    <dgm:pt modelId="{74C62D7A-8E18-4145-9883-99D0D9C0DB4A}" type="pres">
      <dgm:prSet presAssocID="{CDCA0CF5-2D70-4E24-BE76-EEE300EECD95}" presName="rootConnector" presStyleLbl="node2" presStyleIdx="0" presStyleCnt="4"/>
      <dgm:spPr/>
      <dgm:t>
        <a:bodyPr/>
        <a:lstStyle/>
        <a:p>
          <a:endParaRPr kumimoji="1" lang="ja-JP" altLang="en-US"/>
        </a:p>
      </dgm:t>
    </dgm:pt>
    <dgm:pt modelId="{E1948B7B-024A-46C5-B2D5-DB75C86B09D0}" type="pres">
      <dgm:prSet presAssocID="{CDCA0CF5-2D70-4E24-BE76-EEE300EECD95}" presName="hierChild4" presStyleCnt="0"/>
      <dgm:spPr/>
    </dgm:pt>
    <dgm:pt modelId="{3CE737EB-AAA4-4F7B-BCB3-F995B63DB94F}" type="pres">
      <dgm:prSet presAssocID="{CDCA0CF5-2D70-4E24-BE76-EEE300EECD95}" presName="hierChild5" presStyleCnt="0"/>
      <dgm:spPr/>
    </dgm:pt>
    <dgm:pt modelId="{98FF10D5-B69A-4DD3-AA84-EA55D9E789AD}" type="pres">
      <dgm:prSet presAssocID="{0F3B06EA-2A92-4D92-8EE6-46EE5C5F8EF3}" presName="Name37" presStyleLbl="parChTrans1D2" presStyleIdx="1" presStyleCnt="4"/>
      <dgm:spPr/>
      <dgm:t>
        <a:bodyPr/>
        <a:lstStyle/>
        <a:p>
          <a:endParaRPr kumimoji="1" lang="ja-JP" altLang="en-US"/>
        </a:p>
      </dgm:t>
    </dgm:pt>
    <dgm:pt modelId="{45FC3FEF-57F0-4841-9B2E-886E2D03507F}" type="pres">
      <dgm:prSet presAssocID="{4568F89A-A34E-49D2-80E0-5F439570C086}" presName="hierRoot2" presStyleCnt="0">
        <dgm:presLayoutVars>
          <dgm:hierBranch val="init"/>
        </dgm:presLayoutVars>
      </dgm:prSet>
      <dgm:spPr/>
    </dgm:pt>
    <dgm:pt modelId="{396B6427-7D9E-4444-AB32-81DA9F5ACBEB}" type="pres">
      <dgm:prSet presAssocID="{4568F89A-A34E-49D2-80E0-5F439570C086}" presName="rootComposite" presStyleCnt="0"/>
      <dgm:spPr/>
    </dgm:pt>
    <dgm:pt modelId="{8A2AE8F2-010A-491B-A949-8CB4144C45E3}" type="pres">
      <dgm:prSet presAssocID="{4568F89A-A34E-49D2-80E0-5F439570C086}" presName="rootText" presStyleLbl="node2" presStyleIdx="1" presStyleCnt="4" custScaleY="47589">
        <dgm:presLayoutVars>
          <dgm:chPref val="3"/>
        </dgm:presLayoutVars>
      </dgm:prSet>
      <dgm:spPr/>
      <dgm:t>
        <a:bodyPr/>
        <a:lstStyle/>
        <a:p>
          <a:endParaRPr kumimoji="1" lang="ja-JP" altLang="en-US"/>
        </a:p>
      </dgm:t>
    </dgm:pt>
    <dgm:pt modelId="{BE4683F1-F314-4452-9BB3-5FCCB5FF3B76}" type="pres">
      <dgm:prSet presAssocID="{4568F89A-A34E-49D2-80E0-5F439570C086}" presName="rootConnector" presStyleLbl="node2" presStyleIdx="1" presStyleCnt="4"/>
      <dgm:spPr/>
      <dgm:t>
        <a:bodyPr/>
        <a:lstStyle/>
        <a:p>
          <a:endParaRPr kumimoji="1" lang="ja-JP" altLang="en-US"/>
        </a:p>
      </dgm:t>
    </dgm:pt>
    <dgm:pt modelId="{A72CF4EE-516F-4B7A-BA13-222CF5A87D86}" type="pres">
      <dgm:prSet presAssocID="{4568F89A-A34E-49D2-80E0-5F439570C086}" presName="hierChild4" presStyleCnt="0"/>
      <dgm:spPr/>
    </dgm:pt>
    <dgm:pt modelId="{3CF07872-8B7F-41E4-A5F1-A92675336A83}" type="pres">
      <dgm:prSet presAssocID="{4568F89A-A34E-49D2-80E0-5F439570C086}" presName="hierChild5" presStyleCnt="0"/>
      <dgm:spPr/>
    </dgm:pt>
    <dgm:pt modelId="{989A3C17-F01B-4F5C-BDF4-F2F32B80BC7F}" type="pres">
      <dgm:prSet presAssocID="{9F113EB9-C706-4D67-AC4A-13AED3B7CF13}" presName="Name37" presStyleLbl="parChTrans1D2" presStyleIdx="2" presStyleCnt="4"/>
      <dgm:spPr/>
      <dgm:t>
        <a:bodyPr/>
        <a:lstStyle/>
        <a:p>
          <a:endParaRPr kumimoji="1" lang="ja-JP" altLang="en-US"/>
        </a:p>
      </dgm:t>
    </dgm:pt>
    <dgm:pt modelId="{2CE5E9AC-371F-4ABE-848F-8387303A2C54}" type="pres">
      <dgm:prSet presAssocID="{FAC6F358-E4B7-4C37-9018-E6F17A8D018C}" presName="hierRoot2" presStyleCnt="0">
        <dgm:presLayoutVars>
          <dgm:hierBranch val="init"/>
        </dgm:presLayoutVars>
      </dgm:prSet>
      <dgm:spPr/>
    </dgm:pt>
    <dgm:pt modelId="{AB026645-FD3C-4B76-9780-8F559F8F1D4D}" type="pres">
      <dgm:prSet presAssocID="{FAC6F358-E4B7-4C37-9018-E6F17A8D018C}" presName="rootComposite" presStyleCnt="0"/>
      <dgm:spPr/>
    </dgm:pt>
    <dgm:pt modelId="{97DA77C2-87A8-4BC2-B42F-84F1326B3EFC}" type="pres">
      <dgm:prSet presAssocID="{FAC6F358-E4B7-4C37-9018-E6F17A8D018C}" presName="rootText" presStyleLbl="node2" presStyleIdx="2" presStyleCnt="4" custScaleY="50646">
        <dgm:presLayoutVars>
          <dgm:chPref val="3"/>
        </dgm:presLayoutVars>
      </dgm:prSet>
      <dgm:spPr/>
      <dgm:t>
        <a:bodyPr/>
        <a:lstStyle/>
        <a:p>
          <a:endParaRPr kumimoji="1" lang="ja-JP" altLang="en-US"/>
        </a:p>
      </dgm:t>
    </dgm:pt>
    <dgm:pt modelId="{09F232E3-9E8B-482F-A85B-3BA3B2AE9E17}" type="pres">
      <dgm:prSet presAssocID="{FAC6F358-E4B7-4C37-9018-E6F17A8D018C}" presName="rootConnector" presStyleLbl="node2" presStyleIdx="2" presStyleCnt="4"/>
      <dgm:spPr/>
      <dgm:t>
        <a:bodyPr/>
        <a:lstStyle/>
        <a:p>
          <a:endParaRPr kumimoji="1" lang="ja-JP" altLang="en-US"/>
        </a:p>
      </dgm:t>
    </dgm:pt>
    <dgm:pt modelId="{F7A2EBE4-15F8-4CF0-AFF8-64FE45218501}" type="pres">
      <dgm:prSet presAssocID="{FAC6F358-E4B7-4C37-9018-E6F17A8D018C}" presName="hierChild4" presStyleCnt="0"/>
      <dgm:spPr/>
    </dgm:pt>
    <dgm:pt modelId="{2CEB55FD-1263-4366-9B42-C8AD6986DEAC}" type="pres">
      <dgm:prSet presAssocID="{FAC6F358-E4B7-4C37-9018-E6F17A8D018C}" presName="hierChild5" presStyleCnt="0"/>
      <dgm:spPr/>
    </dgm:pt>
    <dgm:pt modelId="{A0B81078-716B-44B9-AB48-B137533D8A76}" type="pres">
      <dgm:prSet presAssocID="{0F3B6480-AD6D-4ADB-897C-2005656FF858}" presName="Name37" presStyleLbl="parChTrans1D2" presStyleIdx="3" presStyleCnt="4"/>
      <dgm:spPr/>
      <dgm:t>
        <a:bodyPr/>
        <a:lstStyle/>
        <a:p>
          <a:endParaRPr kumimoji="1" lang="ja-JP" altLang="en-US"/>
        </a:p>
      </dgm:t>
    </dgm:pt>
    <dgm:pt modelId="{3B466F4A-922E-4E46-861F-B6C399B25FA5}" type="pres">
      <dgm:prSet presAssocID="{56657F1B-67F9-4551-8FA0-92B1AA55A067}" presName="hierRoot2" presStyleCnt="0">
        <dgm:presLayoutVars>
          <dgm:hierBranch val="init"/>
        </dgm:presLayoutVars>
      </dgm:prSet>
      <dgm:spPr/>
    </dgm:pt>
    <dgm:pt modelId="{1AD91BC5-50D7-4D30-9339-675C75F470B6}" type="pres">
      <dgm:prSet presAssocID="{56657F1B-67F9-4551-8FA0-92B1AA55A067}" presName="rootComposite" presStyleCnt="0"/>
      <dgm:spPr/>
    </dgm:pt>
    <dgm:pt modelId="{D285DB0A-938B-413D-ABBF-3D9EAD00C8AC}" type="pres">
      <dgm:prSet presAssocID="{56657F1B-67F9-4551-8FA0-92B1AA55A067}" presName="rootText" presStyleLbl="node2" presStyleIdx="3" presStyleCnt="4" custScaleY="47589">
        <dgm:presLayoutVars>
          <dgm:chPref val="3"/>
        </dgm:presLayoutVars>
      </dgm:prSet>
      <dgm:spPr/>
      <dgm:t>
        <a:bodyPr/>
        <a:lstStyle/>
        <a:p>
          <a:endParaRPr kumimoji="1" lang="ja-JP" altLang="en-US"/>
        </a:p>
      </dgm:t>
    </dgm:pt>
    <dgm:pt modelId="{39AF7D36-A5CD-44A8-A37D-8D6070E3A315}" type="pres">
      <dgm:prSet presAssocID="{56657F1B-67F9-4551-8FA0-92B1AA55A067}" presName="rootConnector" presStyleLbl="node2" presStyleIdx="3" presStyleCnt="4"/>
      <dgm:spPr/>
      <dgm:t>
        <a:bodyPr/>
        <a:lstStyle/>
        <a:p>
          <a:endParaRPr kumimoji="1" lang="ja-JP" altLang="en-US"/>
        </a:p>
      </dgm:t>
    </dgm:pt>
    <dgm:pt modelId="{D5AA2493-F54D-417D-A520-08C905712465}" type="pres">
      <dgm:prSet presAssocID="{56657F1B-67F9-4551-8FA0-92B1AA55A067}" presName="hierChild4" presStyleCnt="0"/>
      <dgm:spPr/>
    </dgm:pt>
    <dgm:pt modelId="{013123A8-FF6A-432C-BFD1-9D9FE8E68742}" type="pres">
      <dgm:prSet presAssocID="{56657F1B-67F9-4551-8FA0-92B1AA55A067}" presName="hierChild5" presStyleCnt="0"/>
      <dgm:spPr/>
    </dgm:pt>
    <dgm:pt modelId="{0D6B98AB-461D-4F11-AF73-926306580F93}" type="pres">
      <dgm:prSet presAssocID="{007FD821-4F7E-4E80-BB02-190D3B95E264}" presName="hierChild3" presStyleCnt="0"/>
      <dgm:spPr/>
    </dgm:pt>
  </dgm:ptLst>
  <dgm:cxnLst>
    <dgm:cxn modelId="{AA03816C-2799-437B-85F6-CF484301EC92}" type="presOf" srcId="{007FD821-4F7E-4E80-BB02-190D3B95E264}" destId="{037F2013-D248-4187-8307-3267E818078A}" srcOrd="1" destOrd="0" presId="urn:microsoft.com/office/officeart/2005/8/layout/orgChart1"/>
    <dgm:cxn modelId="{83E52591-5496-4430-A179-ED90148A39DE}" type="presOf" srcId="{FAC6F358-E4B7-4C37-9018-E6F17A8D018C}" destId="{97DA77C2-87A8-4BC2-B42F-84F1326B3EFC}" srcOrd="0" destOrd="0" presId="urn:microsoft.com/office/officeart/2005/8/layout/orgChart1"/>
    <dgm:cxn modelId="{B6C8714E-11A5-4FA0-8795-E1E81E41F055}" srcId="{007FD821-4F7E-4E80-BB02-190D3B95E264}" destId="{4568F89A-A34E-49D2-80E0-5F439570C086}" srcOrd="1" destOrd="0" parTransId="{0F3B06EA-2A92-4D92-8EE6-46EE5C5F8EF3}" sibTransId="{DED47A41-D569-47A7-8DDF-383C89FF08FD}"/>
    <dgm:cxn modelId="{B35B6AB4-5721-4BD6-A5CD-EA0A79ACF963}" type="presOf" srcId="{0F3B6480-AD6D-4ADB-897C-2005656FF858}" destId="{A0B81078-716B-44B9-AB48-B137533D8A76}" srcOrd="0" destOrd="0" presId="urn:microsoft.com/office/officeart/2005/8/layout/orgChart1"/>
    <dgm:cxn modelId="{25D1FAF1-2D74-482C-8021-E2266D323602}" type="presOf" srcId="{56657F1B-67F9-4551-8FA0-92B1AA55A067}" destId="{D285DB0A-938B-413D-ABBF-3D9EAD00C8AC}" srcOrd="0" destOrd="0" presId="urn:microsoft.com/office/officeart/2005/8/layout/orgChart1"/>
    <dgm:cxn modelId="{BE41EE06-6D0D-4630-B799-344FB6ABC1D1}" srcId="{05ECBE97-69C4-462C-B997-D62F454ADA94}" destId="{007FD821-4F7E-4E80-BB02-190D3B95E264}" srcOrd="1" destOrd="0" parTransId="{1353C117-7729-4B5D-B026-58918325EB96}" sibTransId="{365FE6AE-1BDA-4D38-B217-844B9FA666EB}"/>
    <dgm:cxn modelId="{8BABECF8-2736-4AB7-AEF9-EFC796AF93E2}" type="presOf" srcId="{0F3B06EA-2A92-4D92-8EE6-46EE5C5F8EF3}" destId="{98FF10D5-B69A-4DD3-AA84-EA55D9E789AD}" srcOrd="0" destOrd="0" presId="urn:microsoft.com/office/officeart/2005/8/layout/orgChart1"/>
    <dgm:cxn modelId="{A0CF3F75-B7AC-44CB-A7A4-FB3D9009B9B9}" type="presOf" srcId="{007FD821-4F7E-4E80-BB02-190D3B95E264}" destId="{DC43A8A3-C87D-4A18-A615-391FBE52A77C}" srcOrd="0" destOrd="0" presId="urn:microsoft.com/office/officeart/2005/8/layout/orgChart1"/>
    <dgm:cxn modelId="{FBD9A1A1-7810-4AF1-92A0-468AEBEFBE47}" type="presOf" srcId="{CE3C2A66-A09A-4514-A2E6-3F5FF95BA963}" destId="{FA432678-C991-43DF-A4AF-2CD9E8D87D00}" srcOrd="0" destOrd="0" presId="urn:microsoft.com/office/officeart/2005/8/layout/orgChart1"/>
    <dgm:cxn modelId="{82A1D649-4F91-45BE-8F14-C3A2E1A1DCF1}" type="presOf" srcId="{9F113EB9-C706-4D67-AC4A-13AED3B7CF13}" destId="{989A3C17-F01B-4F5C-BDF4-F2F32B80BC7F}" srcOrd="0" destOrd="0" presId="urn:microsoft.com/office/officeart/2005/8/layout/orgChart1"/>
    <dgm:cxn modelId="{A00A30CD-CA4E-433E-958E-F06A7CE5B563}" type="presOf" srcId="{4568F89A-A34E-49D2-80E0-5F439570C086}" destId="{8A2AE8F2-010A-491B-A949-8CB4144C45E3}" srcOrd="0" destOrd="0" presId="urn:microsoft.com/office/officeart/2005/8/layout/orgChart1"/>
    <dgm:cxn modelId="{844ABAF0-3D60-4D21-B78F-0C1E19F50768}" type="presOf" srcId="{FAC6F358-E4B7-4C37-9018-E6F17A8D018C}" destId="{09F232E3-9E8B-482F-A85B-3BA3B2AE9E17}" srcOrd="1" destOrd="0" presId="urn:microsoft.com/office/officeart/2005/8/layout/orgChart1"/>
    <dgm:cxn modelId="{137C9A07-DA35-44F2-B116-54C90F1178A2}" srcId="{007FD821-4F7E-4E80-BB02-190D3B95E264}" destId="{CDCA0CF5-2D70-4E24-BE76-EEE300EECD95}" srcOrd="0" destOrd="0" parTransId="{CE3C2A66-A09A-4514-A2E6-3F5FF95BA963}" sibTransId="{08247B36-834F-423D-8731-56BAAE464B06}"/>
    <dgm:cxn modelId="{11BE92D2-964A-4BC9-BD4F-54C66AD08996}" srcId="{007FD821-4F7E-4E80-BB02-190D3B95E264}" destId="{FAC6F358-E4B7-4C37-9018-E6F17A8D018C}" srcOrd="2" destOrd="0" parTransId="{9F113EB9-C706-4D67-AC4A-13AED3B7CF13}" sibTransId="{919239EB-9E0A-4A77-84C7-7BBA7BBE3817}"/>
    <dgm:cxn modelId="{561D65A0-32FA-4893-B764-BB9BF3221FD1}" type="presOf" srcId="{56657F1B-67F9-4551-8FA0-92B1AA55A067}" destId="{39AF7D36-A5CD-44A8-A37D-8D6070E3A315}" srcOrd="1" destOrd="0" presId="urn:microsoft.com/office/officeart/2005/8/layout/orgChart1"/>
    <dgm:cxn modelId="{5B218F75-1D29-4533-90CE-89BDC59280AC}" type="presOf" srcId="{CDCA0CF5-2D70-4E24-BE76-EEE300EECD95}" destId="{74C62D7A-8E18-4145-9883-99D0D9C0DB4A}" srcOrd="1" destOrd="0" presId="urn:microsoft.com/office/officeart/2005/8/layout/orgChart1"/>
    <dgm:cxn modelId="{4022BCE0-870F-4E66-A956-B210E55787CE}" type="presOf" srcId="{EA9E0E8C-2929-4D69-B038-59A2CDA8A20A}" destId="{D1D20350-9BFB-4ACB-90B2-6471496C863E}" srcOrd="1" destOrd="0" presId="urn:microsoft.com/office/officeart/2005/8/layout/orgChart1"/>
    <dgm:cxn modelId="{E0B680D0-3F4E-421D-AA71-B14494DA0112}" type="presOf" srcId="{05ECBE97-69C4-462C-B997-D62F454ADA94}" destId="{F526C476-6ECF-4477-BE4B-4153763D1F89}" srcOrd="0" destOrd="0" presId="urn:microsoft.com/office/officeart/2005/8/layout/orgChart1"/>
    <dgm:cxn modelId="{14908021-5B1B-4794-98D3-BB4B268ADE98}" type="presOf" srcId="{EA9E0E8C-2929-4D69-B038-59A2CDA8A20A}" destId="{327CEE73-4A50-40EB-AF05-77DCC5344661}" srcOrd="0" destOrd="0" presId="urn:microsoft.com/office/officeart/2005/8/layout/orgChart1"/>
    <dgm:cxn modelId="{E555FEB5-8FD1-4F61-9124-B774FAD35A48}" srcId="{05ECBE97-69C4-462C-B997-D62F454ADA94}" destId="{EA9E0E8C-2929-4D69-B038-59A2CDA8A20A}" srcOrd="0" destOrd="0" parTransId="{6179FDA0-1D07-4829-8D74-1ACCA6ACC63F}" sibTransId="{8BC094DA-12FB-4868-8D47-8FCCF121EAF6}"/>
    <dgm:cxn modelId="{B7EE8A5A-AA35-4CD1-85FB-39CAC00DC323}" type="presOf" srcId="{CDCA0CF5-2D70-4E24-BE76-EEE300EECD95}" destId="{80FDA720-F8F4-4257-A012-8D0EC60A17D8}" srcOrd="0" destOrd="0" presId="urn:microsoft.com/office/officeart/2005/8/layout/orgChart1"/>
    <dgm:cxn modelId="{30815A15-287E-41E2-867C-0880701CA995}" srcId="{007FD821-4F7E-4E80-BB02-190D3B95E264}" destId="{56657F1B-67F9-4551-8FA0-92B1AA55A067}" srcOrd="3" destOrd="0" parTransId="{0F3B6480-AD6D-4ADB-897C-2005656FF858}" sibTransId="{48F14759-E463-454F-A45C-8069D51EB560}"/>
    <dgm:cxn modelId="{4045AEC5-6DA9-45CF-B246-3433962193D9}" type="presOf" srcId="{4568F89A-A34E-49D2-80E0-5F439570C086}" destId="{BE4683F1-F314-4452-9BB3-5FCCB5FF3B76}" srcOrd="1" destOrd="0" presId="urn:microsoft.com/office/officeart/2005/8/layout/orgChart1"/>
    <dgm:cxn modelId="{450852F4-6E42-4DFB-9D8C-29337494F215}" type="presParOf" srcId="{F526C476-6ECF-4477-BE4B-4153763D1F89}" destId="{F04911D2-B9A3-42FB-B70F-7D57E2E24B63}" srcOrd="0" destOrd="0" presId="urn:microsoft.com/office/officeart/2005/8/layout/orgChart1"/>
    <dgm:cxn modelId="{C710A5A5-4FD2-4CE5-8084-2C8A53C67444}" type="presParOf" srcId="{F04911D2-B9A3-42FB-B70F-7D57E2E24B63}" destId="{CE593630-4884-499E-8D8D-03359EFEF2DF}" srcOrd="0" destOrd="0" presId="urn:microsoft.com/office/officeart/2005/8/layout/orgChart1"/>
    <dgm:cxn modelId="{33AC18D7-3513-48B1-8FF3-FD7FFE25AB8E}" type="presParOf" srcId="{CE593630-4884-499E-8D8D-03359EFEF2DF}" destId="{327CEE73-4A50-40EB-AF05-77DCC5344661}" srcOrd="0" destOrd="0" presId="urn:microsoft.com/office/officeart/2005/8/layout/orgChart1"/>
    <dgm:cxn modelId="{B8DE6D4E-7AC3-404E-B4F2-2A4EEC5426F1}" type="presParOf" srcId="{CE593630-4884-499E-8D8D-03359EFEF2DF}" destId="{D1D20350-9BFB-4ACB-90B2-6471496C863E}" srcOrd="1" destOrd="0" presId="urn:microsoft.com/office/officeart/2005/8/layout/orgChart1"/>
    <dgm:cxn modelId="{104CB554-7589-47BC-A14C-3E89E39CC2FA}" type="presParOf" srcId="{F04911D2-B9A3-42FB-B70F-7D57E2E24B63}" destId="{4EDCE931-61EA-43A4-AB24-776CEEA8B3DB}" srcOrd="1" destOrd="0" presId="urn:microsoft.com/office/officeart/2005/8/layout/orgChart1"/>
    <dgm:cxn modelId="{D79941F0-E962-444F-8194-A4C24FE0388D}" type="presParOf" srcId="{F04911D2-B9A3-42FB-B70F-7D57E2E24B63}" destId="{07CD6C06-3D63-47D6-89E0-8DBC4AEA98D5}" srcOrd="2" destOrd="0" presId="urn:microsoft.com/office/officeart/2005/8/layout/orgChart1"/>
    <dgm:cxn modelId="{1BEA2AC6-73AD-41BA-A466-CE0D9F612C88}" type="presParOf" srcId="{F526C476-6ECF-4477-BE4B-4153763D1F89}" destId="{CB036B4C-5509-4268-9C36-D540C32FB6B5}" srcOrd="1" destOrd="0" presId="urn:microsoft.com/office/officeart/2005/8/layout/orgChart1"/>
    <dgm:cxn modelId="{49486393-10BD-4307-9CE9-9E533A92CBC5}" type="presParOf" srcId="{CB036B4C-5509-4268-9C36-D540C32FB6B5}" destId="{A289FFDA-5B39-4E0A-BAE2-E8C18E3CABF0}" srcOrd="0" destOrd="0" presId="urn:microsoft.com/office/officeart/2005/8/layout/orgChart1"/>
    <dgm:cxn modelId="{0739EEFD-A78F-4855-9311-1799BBB7294D}" type="presParOf" srcId="{A289FFDA-5B39-4E0A-BAE2-E8C18E3CABF0}" destId="{DC43A8A3-C87D-4A18-A615-391FBE52A77C}" srcOrd="0" destOrd="0" presId="urn:microsoft.com/office/officeart/2005/8/layout/orgChart1"/>
    <dgm:cxn modelId="{A501B5C4-4FA6-415B-848D-0A44C6846C5A}" type="presParOf" srcId="{A289FFDA-5B39-4E0A-BAE2-E8C18E3CABF0}" destId="{037F2013-D248-4187-8307-3267E818078A}" srcOrd="1" destOrd="0" presId="urn:microsoft.com/office/officeart/2005/8/layout/orgChart1"/>
    <dgm:cxn modelId="{7311EA5E-929E-424E-9CD5-D81D3CBA3BAA}" type="presParOf" srcId="{CB036B4C-5509-4268-9C36-D540C32FB6B5}" destId="{BCEA1C56-83C7-42F3-A5E8-A63F8180BF37}" srcOrd="1" destOrd="0" presId="urn:microsoft.com/office/officeart/2005/8/layout/orgChart1"/>
    <dgm:cxn modelId="{9EE08974-42B8-448F-8C88-079E8786E8DF}" type="presParOf" srcId="{BCEA1C56-83C7-42F3-A5E8-A63F8180BF37}" destId="{FA432678-C991-43DF-A4AF-2CD9E8D87D00}" srcOrd="0" destOrd="0" presId="urn:microsoft.com/office/officeart/2005/8/layout/orgChart1"/>
    <dgm:cxn modelId="{ACA98A93-63E9-4C4F-9799-7169437E1928}" type="presParOf" srcId="{BCEA1C56-83C7-42F3-A5E8-A63F8180BF37}" destId="{2AB8EFFD-C65D-48A2-81E4-5B501EE3CF94}" srcOrd="1" destOrd="0" presId="urn:microsoft.com/office/officeart/2005/8/layout/orgChart1"/>
    <dgm:cxn modelId="{7CBA1121-8CC1-43F3-9668-37F1193B7BFF}" type="presParOf" srcId="{2AB8EFFD-C65D-48A2-81E4-5B501EE3CF94}" destId="{0062498D-C403-449F-8C67-678472F2E84D}" srcOrd="0" destOrd="0" presId="urn:microsoft.com/office/officeart/2005/8/layout/orgChart1"/>
    <dgm:cxn modelId="{3B72742B-8579-4B31-B814-6C8A689B4478}" type="presParOf" srcId="{0062498D-C403-449F-8C67-678472F2E84D}" destId="{80FDA720-F8F4-4257-A012-8D0EC60A17D8}" srcOrd="0" destOrd="0" presId="urn:microsoft.com/office/officeart/2005/8/layout/orgChart1"/>
    <dgm:cxn modelId="{CE3496F0-43D4-4E29-A43A-B26FB484D897}" type="presParOf" srcId="{0062498D-C403-449F-8C67-678472F2E84D}" destId="{74C62D7A-8E18-4145-9883-99D0D9C0DB4A}" srcOrd="1" destOrd="0" presId="urn:microsoft.com/office/officeart/2005/8/layout/orgChart1"/>
    <dgm:cxn modelId="{6D38CD5A-2E03-43FA-B07C-4659561F8F6A}" type="presParOf" srcId="{2AB8EFFD-C65D-48A2-81E4-5B501EE3CF94}" destId="{E1948B7B-024A-46C5-B2D5-DB75C86B09D0}" srcOrd="1" destOrd="0" presId="urn:microsoft.com/office/officeart/2005/8/layout/orgChart1"/>
    <dgm:cxn modelId="{D96E6AAD-3BED-431F-9CEF-6130429CA15D}" type="presParOf" srcId="{2AB8EFFD-C65D-48A2-81E4-5B501EE3CF94}" destId="{3CE737EB-AAA4-4F7B-BCB3-F995B63DB94F}" srcOrd="2" destOrd="0" presId="urn:microsoft.com/office/officeart/2005/8/layout/orgChart1"/>
    <dgm:cxn modelId="{7962DF56-66DA-4108-A54D-9D7A2CA95C77}" type="presParOf" srcId="{BCEA1C56-83C7-42F3-A5E8-A63F8180BF37}" destId="{98FF10D5-B69A-4DD3-AA84-EA55D9E789AD}" srcOrd="2" destOrd="0" presId="urn:microsoft.com/office/officeart/2005/8/layout/orgChart1"/>
    <dgm:cxn modelId="{F3F11E08-094E-493D-A6B5-E74BA0F86A15}" type="presParOf" srcId="{BCEA1C56-83C7-42F3-A5E8-A63F8180BF37}" destId="{45FC3FEF-57F0-4841-9B2E-886E2D03507F}" srcOrd="3" destOrd="0" presId="urn:microsoft.com/office/officeart/2005/8/layout/orgChart1"/>
    <dgm:cxn modelId="{028AE9CF-3BF4-45E8-8573-1C2277B36F35}" type="presParOf" srcId="{45FC3FEF-57F0-4841-9B2E-886E2D03507F}" destId="{396B6427-7D9E-4444-AB32-81DA9F5ACBEB}" srcOrd="0" destOrd="0" presId="urn:microsoft.com/office/officeart/2005/8/layout/orgChart1"/>
    <dgm:cxn modelId="{BEEABBEF-E2CC-4198-A2C1-D201EBAA5CE1}" type="presParOf" srcId="{396B6427-7D9E-4444-AB32-81DA9F5ACBEB}" destId="{8A2AE8F2-010A-491B-A949-8CB4144C45E3}" srcOrd="0" destOrd="0" presId="urn:microsoft.com/office/officeart/2005/8/layout/orgChart1"/>
    <dgm:cxn modelId="{D1F4F977-4248-42A8-BA83-AA638739A7D2}" type="presParOf" srcId="{396B6427-7D9E-4444-AB32-81DA9F5ACBEB}" destId="{BE4683F1-F314-4452-9BB3-5FCCB5FF3B76}" srcOrd="1" destOrd="0" presId="urn:microsoft.com/office/officeart/2005/8/layout/orgChart1"/>
    <dgm:cxn modelId="{6FCE7791-BA38-426C-AE9F-0D7A759492D9}" type="presParOf" srcId="{45FC3FEF-57F0-4841-9B2E-886E2D03507F}" destId="{A72CF4EE-516F-4B7A-BA13-222CF5A87D86}" srcOrd="1" destOrd="0" presId="urn:microsoft.com/office/officeart/2005/8/layout/orgChart1"/>
    <dgm:cxn modelId="{D8A7A5CA-4B54-4C11-B13E-80C9F86CB4C4}" type="presParOf" srcId="{45FC3FEF-57F0-4841-9B2E-886E2D03507F}" destId="{3CF07872-8B7F-41E4-A5F1-A92675336A83}" srcOrd="2" destOrd="0" presId="urn:microsoft.com/office/officeart/2005/8/layout/orgChart1"/>
    <dgm:cxn modelId="{5A4E438A-DFB8-4E42-A7BB-9767595CE9DB}" type="presParOf" srcId="{BCEA1C56-83C7-42F3-A5E8-A63F8180BF37}" destId="{989A3C17-F01B-4F5C-BDF4-F2F32B80BC7F}" srcOrd="4" destOrd="0" presId="urn:microsoft.com/office/officeart/2005/8/layout/orgChart1"/>
    <dgm:cxn modelId="{1FEBAFA7-C9EF-4356-94B5-090DBB76E05D}" type="presParOf" srcId="{BCEA1C56-83C7-42F3-A5E8-A63F8180BF37}" destId="{2CE5E9AC-371F-4ABE-848F-8387303A2C54}" srcOrd="5" destOrd="0" presId="urn:microsoft.com/office/officeart/2005/8/layout/orgChart1"/>
    <dgm:cxn modelId="{B198ADFA-2382-42AB-ADEB-941A88FC06A0}" type="presParOf" srcId="{2CE5E9AC-371F-4ABE-848F-8387303A2C54}" destId="{AB026645-FD3C-4B76-9780-8F559F8F1D4D}" srcOrd="0" destOrd="0" presId="urn:microsoft.com/office/officeart/2005/8/layout/orgChart1"/>
    <dgm:cxn modelId="{80126745-3381-4C8C-9F13-EB1BDFECAF8B}" type="presParOf" srcId="{AB026645-FD3C-4B76-9780-8F559F8F1D4D}" destId="{97DA77C2-87A8-4BC2-B42F-84F1326B3EFC}" srcOrd="0" destOrd="0" presId="urn:microsoft.com/office/officeart/2005/8/layout/orgChart1"/>
    <dgm:cxn modelId="{C10C2903-30B1-4B20-AF2E-1E9F6167252F}" type="presParOf" srcId="{AB026645-FD3C-4B76-9780-8F559F8F1D4D}" destId="{09F232E3-9E8B-482F-A85B-3BA3B2AE9E17}" srcOrd="1" destOrd="0" presId="urn:microsoft.com/office/officeart/2005/8/layout/orgChart1"/>
    <dgm:cxn modelId="{FA6AE3DD-DAA1-44A7-8E04-0D7B81E33087}" type="presParOf" srcId="{2CE5E9AC-371F-4ABE-848F-8387303A2C54}" destId="{F7A2EBE4-15F8-4CF0-AFF8-64FE45218501}" srcOrd="1" destOrd="0" presId="urn:microsoft.com/office/officeart/2005/8/layout/orgChart1"/>
    <dgm:cxn modelId="{D46A89A4-2D4E-4861-9744-6CFC75915AE7}" type="presParOf" srcId="{2CE5E9AC-371F-4ABE-848F-8387303A2C54}" destId="{2CEB55FD-1263-4366-9B42-C8AD6986DEAC}" srcOrd="2" destOrd="0" presId="urn:microsoft.com/office/officeart/2005/8/layout/orgChart1"/>
    <dgm:cxn modelId="{34548CCB-5B33-4B66-9F9C-F67B071AC1DD}" type="presParOf" srcId="{BCEA1C56-83C7-42F3-A5E8-A63F8180BF37}" destId="{A0B81078-716B-44B9-AB48-B137533D8A76}" srcOrd="6" destOrd="0" presId="urn:microsoft.com/office/officeart/2005/8/layout/orgChart1"/>
    <dgm:cxn modelId="{FDB484AE-6952-4421-83DE-148B7B199C7F}" type="presParOf" srcId="{BCEA1C56-83C7-42F3-A5E8-A63F8180BF37}" destId="{3B466F4A-922E-4E46-861F-B6C399B25FA5}" srcOrd="7" destOrd="0" presId="urn:microsoft.com/office/officeart/2005/8/layout/orgChart1"/>
    <dgm:cxn modelId="{B3677990-AB5A-4672-B73A-80ABCE6C1BBD}" type="presParOf" srcId="{3B466F4A-922E-4E46-861F-B6C399B25FA5}" destId="{1AD91BC5-50D7-4D30-9339-675C75F470B6}" srcOrd="0" destOrd="0" presId="urn:microsoft.com/office/officeart/2005/8/layout/orgChart1"/>
    <dgm:cxn modelId="{B230AFCF-DB6C-4060-B7EB-461ED7F7BBCD}" type="presParOf" srcId="{1AD91BC5-50D7-4D30-9339-675C75F470B6}" destId="{D285DB0A-938B-413D-ABBF-3D9EAD00C8AC}" srcOrd="0" destOrd="0" presId="urn:microsoft.com/office/officeart/2005/8/layout/orgChart1"/>
    <dgm:cxn modelId="{5529220C-C894-4235-99C0-B30FE04B8802}" type="presParOf" srcId="{1AD91BC5-50D7-4D30-9339-675C75F470B6}" destId="{39AF7D36-A5CD-44A8-A37D-8D6070E3A315}" srcOrd="1" destOrd="0" presId="urn:microsoft.com/office/officeart/2005/8/layout/orgChart1"/>
    <dgm:cxn modelId="{CEB3A0C1-B67E-40F1-B9CC-CA194B8CF6B8}" type="presParOf" srcId="{3B466F4A-922E-4E46-861F-B6C399B25FA5}" destId="{D5AA2493-F54D-417D-A520-08C905712465}" srcOrd="1" destOrd="0" presId="urn:microsoft.com/office/officeart/2005/8/layout/orgChart1"/>
    <dgm:cxn modelId="{127BC288-43C7-4D97-B08F-F609AF03822B}" type="presParOf" srcId="{3B466F4A-922E-4E46-861F-B6C399B25FA5}" destId="{013123A8-FF6A-432C-BFD1-9D9FE8E68742}" srcOrd="2" destOrd="0" presId="urn:microsoft.com/office/officeart/2005/8/layout/orgChart1"/>
    <dgm:cxn modelId="{0EDDBFDC-6D68-4BBD-801D-6CB5816D6E46}" type="presParOf" srcId="{CB036B4C-5509-4268-9C36-D540C32FB6B5}" destId="{0D6B98AB-461D-4F11-AF73-926306580F93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relId="rId1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A0B81078-716B-44B9-AB48-B137533D8A76}">
      <dsp:nvSpPr>
        <dsp:cNvPr id="0" name=""/>
        <dsp:cNvSpPr/>
      </dsp:nvSpPr>
      <dsp:spPr>
        <a:xfrm>
          <a:off x="4200868" y="1424470"/>
          <a:ext cx="3241919" cy="37509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87549"/>
              </a:lnTo>
              <a:lnTo>
                <a:pt x="3241919" y="187549"/>
              </a:lnTo>
              <a:lnTo>
                <a:pt x="3241919" y="375098"/>
              </a:lnTo>
            </a:path>
          </a:pathLst>
        </a:custGeom>
        <a:noFill/>
        <a:ln w="57150" cap="flat" cmpd="sng" algn="ctr">
          <a:solidFill>
            <a:scrgbClr r="0" g="0" b="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89A3C17-F01B-4F5C-BDF4-F2F32B80BC7F}">
      <dsp:nvSpPr>
        <dsp:cNvPr id="0" name=""/>
        <dsp:cNvSpPr/>
      </dsp:nvSpPr>
      <dsp:spPr>
        <a:xfrm>
          <a:off x="4200868" y="1424470"/>
          <a:ext cx="1080639" cy="37509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87549"/>
              </a:lnTo>
              <a:lnTo>
                <a:pt x="1080639" y="187549"/>
              </a:lnTo>
              <a:lnTo>
                <a:pt x="1080639" y="375098"/>
              </a:lnTo>
            </a:path>
          </a:pathLst>
        </a:custGeom>
        <a:noFill/>
        <a:ln w="57150" cap="flat" cmpd="sng" algn="ctr">
          <a:solidFill>
            <a:scrgbClr r="0" g="0" b="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8FF10D5-B69A-4DD3-AA84-EA55D9E789AD}">
      <dsp:nvSpPr>
        <dsp:cNvPr id="0" name=""/>
        <dsp:cNvSpPr/>
      </dsp:nvSpPr>
      <dsp:spPr>
        <a:xfrm>
          <a:off x="3120228" y="1424470"/>
          <a:ext cx="1080639" cy="375098"/>
        </a:xfrm>
        <a:custGeom>
          <a:avLst/>
          <a:gdLst/>
          <a:ahLst/>
          <a:cxnLst/>
          <a:rect l="0" t="0" r="0" b="0"/>
          <a:pathLst>
            <a:path>
              <a:moveTo>
                <a:pt x="1080639" y="0"/>
              </a:moveTo>
              <a:lnTo>
                <a:pt x="1080639" y="187549"/>
              </a:lnTo>
              <a:lnTo>
                <a:pt x="0" y="187549"/>
              </a:lnTo>
              <a:lnTo>
                <a:pt x="0" y="375098"/>
              </a:lnTo>
            </a:path>
          </a:pathLst>
        </a:custGeom>
        <a:noFill/>
        <a:ln w="57150" cap="flat" cmpd="sng" algn="ctr">
          <a:solidFill>
            <a:scrgbClr r="0" g="0" b="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A432678-C991-43DF-A4AF-2CD9E8D87D00}">
      <dsp:nvSpPr>
        <dsp:cNvPr id="0" name=""/>
        <dsp:cNvSpPr/>
      </dsp:nvSpPr>
      <dsp:spPr>
        <a:xfrm>
          <a:off x="958948" y="1424470"/>
          <a:ext cx="3241919" cy="375098"/>
        </a:xfrm>
        <a:custGeom>
          <a:avLst/>
          <a:gdLst/>
          <a:ahLst/>
          <a:cxnLst/>
          <a:rect l="0" t="0" r="0" b="0"/>
          <a:pathLst>
            <a:path>
              <a:moveTo>
                <a:pt x="3241919" y="0"/>
              </a:moveTo>
              <a:lnTo>
                <a:pt x="3241919" y="187549"/>
              </a:lnTo>
              <a:lnTo>
                <a:pt x="0" y="187549"/>
              </a:lnTo>
              <a:lnTo>
                <a:pt x="0" y="375098"/>
              </a:lnTo>
            </a:path>
          </a:pathLst>
        </a:custGeom>
        <a:noFill/>
        <a:ln w="57150" cap="flat" cmpd="sng" algn="ctr">
          <a:solidFill>
            <a:scrgbClr r="0" g="0" b="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27CEE73-4A50-40EB-AF05-77DCC5344661}">
      <dsp:nvSpPr>
        <dsp:cNvPr id="0" name=""/>
        <dsp:cNvSpPr/>
      </dsp:nvSpPr>
      <dsp:spPr>
        <a:xfrm>
          <a:off x="68903" y="377866"/>
          <a:ext cx="2729410" cy="362505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lumMod val="110000"/>
                <a:satMod val="105000"/>
                <a:tint val="67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lumMod val="105000"/>
                <a:satMod val="103000"/>
                <a:tint val="73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105000"/>
                <a:satMod val="109000"/>
                <a:tint val="81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kumimoji="1" lang="ja-JP" altLang="en-US" sz="1800" kern="1200" dirty="0" smtClean="0"/>
            <a:t>意義・目的</a:t>
          </a:r>
          <a:endParaRPr kumimoji="1" lang="ja-JP" altLang="en-US" sz="1800" kern="1200" dirty="0"/>
        </a:p>
      </dsp:txBody>
      <dsp:txXfrm>
        <a:off x="68903" y="377866"/>
        <a:ext cx="2729410" cy="362505"/>
      </dsp:txXfrm>
    </dsp:sp>
    <dsp:sp modelId="{DC43A8A3-C87D-4A18-A615-391FBE52A77C}">
      <dsp:nvSpPr>
        <dsp:cNvPr id="0" name=""/>
        <dsp:cNvSpPr/>
      </dsp:nvSpPr>
      <dsp:spPr>
        <a:xfrm>
          <a:off x="3106179" y="848186"/>
          <a:ext cx="2189376" cy="576284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lumMod val="110000"/>
                <a:satMod val="105000"/>
                <a:tint val="67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lumMod val="105000"/>
                <a:satMod val="103000"/>
                <a:tint val="73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105000"/>
                <a:satMod val="109000"/>
                <a:tint val="81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kumimoji="1" lang="ja-JP" altLang="en-US" sz="1800" kern="1200" dirty="0" smtClean="0"/>
            <a:t>クラス企画</a:t>
          </a:r>
          <a:endParaRPr kumimoji="1" lang="ja-JP" altLang="en-US" sz="1800" kern="1200" dirty="0"/>
        </a:p>
      </dsp:txBody>
      <dsp:txXfrm>
        <a:off x="3106179" y="848186"/>
        <a:ext cx="2189376" cy="576284"/>
      </dsp:txXfrm>
    </dsp:sp>
    <dsp:sp modelId="{80FDA720-F8F4-4257-A012-8D0EC60A17D8}">
      <dsp:nvSpPr>
        <dsp:cNvPr id="0" name=""/>
        <dsp:cNvSpPr/>
      </dsp:nvSpPr>
      <dsp:spPr>
        <a:xfrm>
          <a:off x="65857" y="1799569"/>
          <a:ext cx="1786181" cy="397720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lumMod val="110000"/>
                <a:satMod val="105000"/>
                <a:tint val="67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lumMod val="105000"/>
                <a:satMod val="103000"/>
                <a:tint val="73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105000"/>
                <a:satMod val="109000"/>
                <a:tint val="81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kumimoji="1" lang="ja-JP" altLang="en-US" sz="1800" kern="1200" dirty="0" smtClean="0"/>
            <a:t>一般催し物</a:t>
          </a:r>
          <a:endParaRPr kumimoji="1" lang="ja-JP" altLang="en-US" sz="1800" kern="1200" dirty="0"/>
        </a:p>
      </dsp:txBody>
      <dsp:txXfrm>
        <a:off x="65857" y="1799569"/>
        <a:ext cx="1786181" cy="397720"/>
      </dsp:txXfrm>
    </dsp:sp>
    <dsp:sp modelId="{8A2AE8F2-010A-491B-A949-8CB4144C45E3}">
      <dsp:nvSpPr>
        <dsp:cNvPr id="0" name=""/>
        <dsp:cNvSpPr/>
      </dsp:nvSpPr>
      <dsp:spPr>
        <a:xfrm>
          <a:off x="2227137" y="1799569"/>
          <a:ext cx="1786181" cy="425012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lumMod val="110000"/>
                <a:satMod val="105000"/>
                <a:tint val="67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lumMod val="105000"/>
                <a:satMod val="103000"/>
                <a:tint val="73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105000"/>
                <a:satMod val="109000"/>
                <a:tint val="81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kumimoji="1" lang="ja-JP" altLang="en-US" sz="1800" kern="1200" dirty="0" smtClean="0"/>
            <a:t>講堂催し物</a:t>
          </a:r>
          <a:endParaRPr kumimoji="1" lang="ja-JP" altLang="en-US" sz="1800" kern="1200" dirty="0"/>
        </a:p>
      </dsp:txBody>
      <dsp:txXfrm>
        <a:off x="2227137" y="1799569"/>
        <a:ext cx="1786181" cy="425012"/>
      </dsp:txXfrm>
    </dsp:sp>
    <dsp:sp modelId="{97DA77C2-87A8-4BC2-B42F-84F1326B3EFC}">
      <dsp:nvSpPr>
        <dsp:cNvPr id="0" name=""/>
        <dsp:cNvSpPr/>
      </dsp:nvSpPr>
      <dsp:spPr>
        <a:xfrm>
          <a:off x="4388417" y="1799569"/>
          <a:ext cx="1786181" cy="452314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lumMod val="110000"/>
                <a:satMod val="105000"/>
                <a:tint val="67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lumMod val="105000"/>
                <a:satMod val="103000"/>
                <a:tint val="73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105000"/>
                <a:satMod val="109000"/>
                <a:tint val="81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kumimoji="1" lang="ja-JP" altLang="en-US" sz="1800" kern="1200" dirty="0" smtClean="0"/>
            <a:t>中庭催し物</a:t>
          </a:r>
          <a:endParaRPr kumimoji="1" lang="ja-JP" altLang="en-US" sz="1800" kern="1200" dirty="0"/>
        </a:p>
      </dsp:txBody>
      <dsp:txXfrm>
        <a:off x="4388417" y="1799569"/>
        <a:ext cx="1786181" cy="452314"/>
      </dsp:txXfrm>
    </dsp:sp>
    <dsp:sp modelId="{D285DB0A-938B-413D-ABBF-3D9EAD00C8AC}">
      <dsp:nvSpPr>
        <dsp:cNvPr id="0" name=""/>
        <dsp:cNvSpPr/>
      </dsp:nvSpPr>
      <dsp:spPr>
        <a:xfrm>
          <a:off x="6549697" y="1799569"/>
          <a:ext cx="1786181" cy="425012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lumMod val="110000"/>
                <a:satMod val="105000"/>
                <a:tint val="67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lumMod val="105000"/>
                <a:satMod val="103000"/>
                <a:tint val="73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105000"/>
                <a:satMod val="109000"/>
                <a:tint val="81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kumimoji="1" lang="ja-JP" altLang="en-US" sz="1800" kern="1200" dirty="0" smtClean="0"/>
            <a:t>模擬店</a:t>
          </a:r>
          <a:endParaRPr kumimoji="1" lang="ja-JP" altLang="en-US" sz="1800" kern="1200" dirty="0"/>
        </a:p>
      </dsp:txBody>
      <dsp:txXfrm>
        <a:off x="6549697" y="1799569"/>
        <a:ext cx="1786181" cy="425012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3">
  <dgm:title val=""/>
  <dgm:desc val=""/>
  <dgm:catLst>
    <dgm:cat type="simple" pri="10300"/>
  </dgm:catLst>
  <dgm:scene3d>
    <a:camera prst="orthographicFront"/>
    <a:lightRig rig="threePt" dir="t"/>
  </dgm:scene3d>
  <dgm:styleLbl name="node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lnNode1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dk1"/>
      </a:fontRef>
    </dgm:style>
  </dgm:styleLbl>
  <dgm:styleLbl name="venn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5D5CBE8616B9BE4892A14A66220CA59A" ma:contentTypeVersion="14" ma:contentTypeDescription="新しいドキュメントを作成します。" ma:contentTypeScope="" ma:versionID="d4adb2e4b261233eca216aa9f0e6ca90">
  <xsd:schema xmlns:xsd="http://www.w3.org/2001/XMLSchema" xmlns:xs="http://www.w3.org/2001/XMLSchema" xmlns:p="http://schemas.microsoft.com/office/2006/metadata/properties" xmlns:ns2="17474dc8-6cde-450f-8a57-e9ddb98dd45e" xmlns:ns3="92c85782-91b6-4975-a634-e8e07eaefb77" targetNamespace="http://schemas.microsoft.com/office/2006/metadata/properties" ma:root="true" ma:fieldsID="750824485cb19f9c5f1813e978ce26c1" ns2:_="" ns3:_="">
    <xsd:import namespace="17474dc8-6cde-450f-8a57-e9ddb98dd45e"/>
    <xsd:import namespace="92c85782-91b6-4975-a634-e8e07eaefb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2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474dc8-6cde-450f-8a57-e9ddb98dd45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画像タグ" ma:readOnly="false" ma:fieldId="{5cf76f15-5ced-4ddc-b409-7134ff3c332f}" ma:taxonomyMulti="true" ma:sspId="5efb9172-ed01-4b15-a485-c06beb5524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  <xsd:element name="_Flow_SignoffStatus" ma:index="21" nillable="true" ma:displayName="承認の状態" ma:internalName="_x0024_Resources_x003a_core_x002c_Signoff_Status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c85782-91b6-4975-a634-e8e07eaefb77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be2d2a6c-83bc-4418-934a-1370e02fb35a}" ma:internalName="TaxCatchAll" ma:showField="CatchAllData" ma:web="92c85782-91b6-4975-a634-e8e07eaefb7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7474dc8-6cde-450f-8a57-e9ddb98dd45e">
      <Terms xmlns="http://schemas.microsoft.com/office/infopath/2007/PartnerControls"/>
    </lcf76f155ced4ddcb4097134ff3c332f>
    <TaxCatchAll xmlns="92c85782-91b6-4975-a634-e8e07eaefb77" xsi:nil="true"/>
    <_Flow_SignoffStatus xmlns="17474dc8-6cde-450f-8a57-e9ddb98dd45e" xsi:nil="true"/>
  </documentManagement>
</p:properties>
</file>

<file path=customXml/itemProps1.xml><?xml version="1.0" encoding="utf-8"?>
<ds:datastoreItem xmlns:ds="http://schemas.openxmlformats.org/officeDocument/2006/customXml" ds:itemID="{7DB70B3A-A422-446D-99C4-F1AD891D163B}"/>
</file>

<file path=customXml/itemProps2.xml><?xml version="1.0" encoding="utf-8"?>
<ds:datastoreItem xmlns:ds="http://schemas.openxmlformats.org/officeDocument/2006/customXml" ds:itemID="{B0FA8424-934F-45D9-9A58-8EDA4D79CA9C}"/>
</file>

<file path=customXml/itemProps3.xml><?xml version="1.0" encoding="utf-8"?>
<ds:datastoreItem xmlns:ds="http://schemas.openxmlformats.org/officeDocument/2006/customXml" ds:itemID="{1140C657-4705-4DC7-8EE1-7AD7527E913B}"/>
</file>

<file path=docProps/app.xml><?xml version="1.0" encoding="utf-8"?>
<Properties xmlns="http://schemas.openxmlformats.org/officeDocument/2006/extended-properties" xmlns:vt="http://schemas.openxmlformats.org/officeDocument/2006/docPropsVTypes">
  <Template>B0FFE3F2.dotm</Template>
  <TotalTime>5</TotalTime>
  <Pages>1</Pages>
  <Words>4</Words>
  <Characters>29</Characters>
  <Application>Microsoft Office Word</Application>
  <DocSecurity>0</DocSecurity>
  <Lines>1</Lines>
  <Paragraphs>1</Paragraphs>
  <ScaleCrop>false</ScaleCrop>
  <Company/>
  <LinksUpToDate>false</LinksUpToDate>
  <CharactersWithSpaces>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T-YamaguchiYu</dc:creator>
  <cp:keywords/>
  <dc:description/>
  <cp:lastModifiedBy>T-YamaguchiYu</cp:lastModifiedBy>
  <cp:revision>3</cp:revision>
  <dcterms:created xsi:type="dcterms:W3CDTF">2020-05-28T01:11:00Z</dcterms:created>
  <dcterms:modified xsi:type="dcterms:W3CDTF">2020-06-08T05:59:00Z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0x0101005D5CBE8616B9BE4892A14A66220CA59A</vt:lpwstr>
  </property>
  <property fmtid="{D5CDD505-2E9C-101B-9397-08002B2CF9AE}" pid="3" name="Order">
    <vt:r8>22242200</vt:r8>
  </property>
</Properties>
</file>